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CA9" w:rsidRDefault="00771CA9" w:rsidP="00771CA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VSEVEDI IN PRVOŠOLCI SE IGRAMO</w:t>
      </w:r>
    </w:p>
    <w:p w:rsidR="00771CA9" w:rsidRPr="00771CA9" w:rsidRDefault="00771CA9" w:rsidP="00771CA9">
      <w:pPr>
        <w:jc w:val="center"/>
        <w:rPr>
          <w:rFonts w:ascii="Arial" w:hAnsi="Arial" w:cs="Arial"/>
          <w:b/>
          <w:sz w:val="36"/>
          <w:szCs w:val="36"/>
        </w:rPr>
      </w:pP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  <w:r w:rsidRPr="00B35DAF">
        <w:rPr>
          <w:rFonts w:asciiTheme="minorHAnsi" w:hAnsiTheme="minorHAnsi" w:cs="Arial"/>
        </w:rPr>
        <w:t xml:space="preserve">V šolskem letu 2018/19 smo se učiteljice in vzgojiteljice dogovorile, da se bomo enkrat mesečno srečevali učenci šole in otroci iz starejše skupine Vsevedov. </w:t>
      </w: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  <w:r w:rsidRPr="00B35DAF">
        <w:rPr>
          <w:rFonts w:asciiTheme="minorHAnsi" w:hAnsiTheme="minorHAnsi" w:cs="Arial"/>
        </w:rPr>
        <w:t>S povezovanjem šole in vrtca ž</w:t>
      </w:r>
      <w:bookmarkStart w:id="0" w:name="_GoBack"/>
      <w:bookmarkEnd w:id="0"/>
      <w:r w:rsidRPr="00B35DAF">
        <w:rPr>
          <w:rFonts w:asciiTheme="minorHAnsi" w:hAnsiTheme="minorHAnsi" w:cs="Arial"/>
        </w:rPr>
        <w:t>elimo vsakemu otroku olajšati prehod iz vrtca v šolo, navezovati prijateljske stike, se seznaniti z nekoliko drugačnim načinom šolskega življenja, se družiti in otroke iz vrtca navdušiti za vstop v šolo.</w:t>
      </w: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</w:p>
    <w:p w:rsidR="00771CA9" w:rsidRPr="00B35DAF" w:rsidRDefault="00771CA9" w:rsidP="00771CA9">
      <w:pPr>
        <w:jc w:val="both"/>
        <w:rPr>
          <w:rFonts w:asciiTheme="minorHAnsi" w:hAnsiTheme="minorHAnsi" w:cs="Arial"/>
        </w:rPr>
      </w:pPr>
      <w:r w:rsidRPr="00B35DAF">
        <w:rPr>
          <w:rFonts w:asciiTheme="minorHAnsi" w:hAnsiTheme="minorHAnsi" w:cs="Arial"/>
        </w:rPr>
        <w:t>Ker je bil september lep in sončen, smo se odločili, da izkoristimo vreme za igro na vrtčevskem igrišči. Dopoldne smo preživeli igrivo in zabavno.</w:t>
      </w: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Default="00771CA9" w:rsidP="00771CA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5EABE5" wp14:editId="0BF53042">
            <wp:extent cx="2763520" cy="2072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920_105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58491311" wp14:editId="066D4AC5">
            <wp:extent cx="2763520" cy="20726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20_1038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Default="00771CA9" w:rsidP="00771CA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DA2802" wp14:editId="313D904C">
            <wp:extent cx="2788920" cy="209169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920_104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21D57699" wp14:editId="15338DE6">
            <wp:extent cx="2724150" cy="204311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920_1106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98" cy="2043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Default="00771CA9" w:rsidP="00771CA9">
      <w:pPr>
        <w:jc w:val="both"/>
        <w:rPr>
          <w:rFonts w:ascii="Arial" w:hAnsi="Arial" w:cs="Arial"/>
        </w:rPr>
      </w:pPr>
    </w:p>
    <w:p w:rsidR="00771CA9" w:rsidRPr="0076350B" w:rsidRDefault="00771CA9" w:rsidP="00771C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Zapisala: Tea Kump</w:t>
      </w:r>
    </w:p>
    <w:p w:rsidR="00490269" w:rsidRDefault="00771CA9">
      <w:r>
        <w:t xml:space="preserve"> </w:t>
      </w:r>
    </w:p>
    <w:sectPr w:rsidR="0049026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236" w:rsidRDefault="00A76236" w:rsidP="00A76236">
      <w:r>
        <w:separator/>
      </w:r>
    </w:p>
  </w:endnote>
  <w:endnote w:type="continuationSeparator" w:id="0">
    <w:p w:rsidR="00A76236" w:rsidRDefault="00A76236" w:rsidP="00A7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236" w:rsidRDefault="00A76236" w:rsidP="00A76236">
      <w:r>
        <w:separator/>
      </w:r>
    </w:p>
  </w:footnote>
  <w:footnote w:type="continuationSeparator" w:id="0">
    <w:p w:rsidR="00A76236" w:rsidRDefault="00A76236" w:rsidP="00A76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D55B8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D55B8" w:rsidRPr="00CC69FA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490269"/>
    <w:rsid w:val="004D55B8"/>
    <w:rsid w:val="00771CA9"/>
    <w:rsid w:val="007C3A56"/>
    <w:rsid w:val="00834392"/>
    <w:rsid w:val="00A76236"/>
    <w:rsid w:val="00B35DAF"/>
    <w:rsid w:val="00D3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71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71C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10D2B55C</Template>
  <TotalTime>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Vesna Voglar</cp:lastModifiedBy>
  <cp:revision>3</cp:revision>
  <dcterms:created xsi:type="dcterms:W3CDTF">2018-10-01T06:06:00Z</dcterms:created>
  <dcterms:modified xsi:type="dcterms:W3CDTF">2018-10-02T12:02:00Z</dcterms:modified>
</cp:coreProperties>
</file>